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5FFFA" w14:textId="77777777" w:rsidR="00E92DF6" w:rsidRDefault="00E92DF6" w:rsidP="00E92DF6">
      <w:pPr>
        <w:widowControl w:val="0"/>
        <w:spacing w:after="0" w:line="240" w:lineRule="auto"/>
      </w:pPr>
      <w:r>
        <w:t xml:space="preserve"> </w:t>
      </w:r>
    </w:p>
    <w:p w14:paraId="1199D012" w14:textId="77777777" w:rsidR="00EA2823" w:rsidRDefault="00EA2823" w:rsidP="00E92DF6">
      <w:pPr>
        <w:widowControl w:val="0"/>
        <w:spacing w:after="0" w:line="240" w:lineRule="auto"/>
      </w:pPr>
    </w:p>
    <w:p w14:paraId="4AA89352" w14:textId="77777777" w:rsidR="008E0D8A" w:rsidRDefault="008E0D8A" w:rsidP="00E92DF6">
      <w:pPr>
        <w:widowControl w:val="0"/>
        <w:spacing w:after="0" w:line="240" w:lineRule="auto"/>
        <w:sectPr w:rsidR="008E0D8A" w:rsidSect="00B66E93">
          <w:headerReference w:type="even" r:id="rId7"/>
          <w:headerReference w:type="default" r:id="rId8"/>
          <w:footerReference w:type="even" r:id="rId9"/>
          <w:footerReference w:type="default" r:id="rId10"/>
          <w:headerReference w:type="first" r:id="rId11"/>
          <w:footerReference w:type="first" r:id="rId12"/>
          <w:pgSz w:w="12240" w:h="15840"/>
          <w:pgMar w:top="1440" w:right="1080" w:bottom="1440" w:left="1080" w:header="360" w:footer="360" w:gutter="0"/>
          <w:cols w:space="720"/>
          <w:titlePg/>
          <w:docGrid w:linePitch="360"/>
        </w:sectPr>
      </w:pPr>
    </w:p>
    <w:p w14:paraId="77A69684" w14:textId="77777777" w:rsidR="00B16D35" w:rsidRPr="00B16D35" w:rsidRDefault="00B16D35" w:rsidP="00B16D35">
      <w:pPr>
        <w:widowControl w:val="0"/>
        <w:spacing w:after="0" w:line="240" w:lineRule="auto"/>
        <w:rPr>
          <w:rFonts w:ascii="Cambria" w:hAnsi="Cambria"/>
          <w:b/>
          <w:bCs/>
        </w:rPr>
      </w:pPr>
      <w:r w:rsidRPr="00B16D35">
        <w:rPr>
          <w:rFonts w:ascii="Cambria" w:hAnsi="Cambria"/>
          <w:b/>
          <w:bCs/>
        </w:rPr>
        <w:t>OPEN POSITION: FUNDRAISING SPECIALIST</w:t>
      </w:r>
    </w:p>
    <w:p w14:paraId="2A5813BF" w14:textId="77777777" w:rsidR="00B16D35" w:rsidRPr="00B16D35" w:rsidRDefault="00B16D35" w:rsidP="00B16D35">
      <w:pPr>
        <w:widowControl w:val="0"/>
        <w:spacing w:before="120" w:after="120" w:line="240" w:lineRule="auto"/>
        <w:rPr>
          <w:rFonts w:ascii="Cambria" w:hAnsi="Cambria"/>
        </w:rPr>
      </w:pPr>
      <w:r w:rsidRPr="00B16D35">
        <w:rPr>
          <w:rFonts w:ascii="Cambria" w:hAnsi="Cambria"/>
        </w:rPr>
        <w:t>Friends of the Verde River seeks a full-time Fundraising Specialist to join our team and help us make a greater impact as we work for a healthy, flowing Verde River system. Reporting to the Stewardship Director, this person must have a demonstrated background in fundraising techniques and technology, and a strong commitment to our mission and vision. If you’re interested in doing well while doing good, don't hesitate to apply.</w:t>
      </w:r>
    </w:p>
    <w:p w14:paraId="134D429E" w14:textId="77777777" w:rsidR="00B16D35" w:rsidRPr="00B16D35" w:rsidRDefault="00B16D35" w:rsidP="00B16D35">
      <w:pPr>
        <w:widowControl w:val="0"/>
        <w:spacing w:before="120" w:after="120" w:line="240" w:lineRule="auto"/>
        <w:rPr>
          <w:rFonts w:ascii="Cambria" w:hAnsi="Cambria"/>
          <w:b/>
          <w:bCs/>
        </w:rPr>
      </w:pPr>
      <w:r w:rsidRPr="00B16D35">
        <w:rPr>
          <w:rFonts w:ascii="Cambria" w:hAnsi="Cambria"/>
          <w:b/>
          <w:bCs/>
        </w:rPr>
        <w:t>Key Responsibilities</w:t>
      </w:r>
    </w:p>
    <w:p w14:paraId="4C58BCEF" w14:textId="77777777" w:rsidR="00B16D35" w:rsidRPr="00B16D35" w:rsidRDefault="00B16D35" w:rsidP="00B16D35">
      <w:pPr>
        <w:widowControl w:val="0"/>
        <w:spacing w:after="0" w:line="240" w:lineRule="auto"/>
        <w:ind w:firstLine="360"/>
        <w:rPr>
          <w:rFonts w:ascii="Cambria" w:hAnsi="Cambria"/>
          <w:u w:val="single"/>
        </w:rPr>
      </w:pPr>
      <w:r w:rsidRPr="00B16D35">
        <w:rPr>
          <w:rFonts w:ascii="Cambria" w:hAnsi="Cambria"/>
          <w:u w:val="single"/>
        </w:rPr>
        <w:t>Database Management</w:t>
      </w:r>
    </w:p>
    <w:p w14:paraId="03550B6C" w14:textId="77777777" w:rsidR="00B16D35" w:rsidRPr="00B16D35" w:rsidRDefault="00B16D35" w:rsidP="00B16D35">
      <w:pPr>
        <w:widowControl w:val="0"/>
        <w:numPr>
          <w:ilvl w:val="0"/>
          <w:numId w:val="2"/>
        </w:numPr>
        <w:spacing w:after="0" w:line="240" w:lineRule="auto"/>
        <w:rPr>
          <w:rFonts w:ascii="Cambria" w:hAnsi="Cambria"/>
        </w:rPr>
      </w:pPr>
      <w:r w:rsidRPr="00B16D35">
        <w:rPr>
          <w:rFonts w:ascii="Cambria" w:hAnsi="Cambria"/>
        </w:rPr>
        <w:t xml:space="preserve">Process and record contributions in our constituent management system, </w:t>
      </w:r>
      <w:proofErr w:type="spellStart"/>
      <w:r w:rsidRPr="00B16D35">
        <w:rPr>
          <w:rFonts w:ascii="Cambria" w:hAnsi="Cambria"/>
        </w:rPr>
        <w:t>Bloomerang</w:t>
      </w:r>
      <w:proofErr w:type="spellEnd"/>
      <w:r w:rsidRPr="00B16D35">
        <w:rPr>
          <w:rFonts w:ascii="Cambria" w:hAnsi="Cambria"/>
        </w:rPr>
        <w:t>, and our finance system</w:t>
      </w:r>
    </w:p>
    <w:p w14:paraId="70A3E59B" w14:textId="77777777" w:rsidR="00B16D35" w:rsidRPr="00B16D35" w:rsidRDefault="00B16D35" w:rsidP="00B16D35">
      <w:pPr>
        <w:widowControl w:val="0"/>
        <w:numPr>
          <w:ilvl w:val="0"/>
          <w:numId w:val="2"/>
        </w:numPr>
        <w:spacing w:after="0" w:line="240" w:lineRule="auto"/>
        <w:rPr>
          <w:rFonts w:ascii="Cambria" w:hAnsi="Cambria"/>
        </w:rPr>
      </w:pPr>
      <w:r w:rsidRPr="00B16D35">
        <w:rPr>
          <w:rFonts w:ascii="Cambria" w:hAnsi="Cambria"/>
        </w:rPr>
        <w:t xml:space="preserve">Maintain the donor/constituent database, performing daily maintenance and enhancement of all donors and constituent records, using the </w:t>
      </w:r>
      <w:proofErr w:type="spellStart"/>
      <w:r w:rsidRPr="00B16D35">
        <w:rPr>
          <w:rFonts w:ascii="Cambria" w:hAnsi="Cambria"/>
        </w:rPr>
        <w:t>Bloomerang</w:t>
      </w:r>
      <w:proofErr w:type="spellEnd"/>
      <w:r w:rsidRPr="00B16D35">
        <w:rPr>
          <w:rFonts w:ascii="Cambria" w:hAnsi="Cambria"/>
        </w:rPr>
        <w:t xml:space="preserve"> platform</w:t>
      </w:r>
    </w:p>
    <w:p w14:paraId="5AAC4E11" w14:textId="77777777" w:rsidR="00B16D35" w:rsidRPr="00B16D35" w:rsidRDefault="00B16D35" w:rsidP="00B16D35">
      <w:pPr>
        <w:widowControl w:val="0"/>
        <w:numPr>
          <w:ilvl w:val="0"/>
          <w:numId w:val="2"/>
        </w:numPr>
        <w:spacing w:after="0" w:line="240" w:lineRule="auto"/>
        <w:rPr>
          <w:rFonts w:ascii="Cambria" w:hAnsi="Cambria"/>
        </w:rPr>
      </w:pPr>
      <w:r w:rsidRPr="00B16D35">
        <w:rPr>
          <w:rFonts w:ascii="Cambria" w:hAnsi="Cambria"/>
        </w:rPr>
        <w:t>Create funds, campaigns, and appeals in line with the organization’s structure and the finance coding system</w:t>
      </w:r>
    </w:p>
    <w:p w14:paraId="1F3BBC2B" w14:textId="77777777" w:rsidR="00B16D35" w:rsidRPr="00B16D35" w:rsidRDefault="00B16D35" w:rsidP="00B16D35">
      <w:pPr>
        <w:widowControl w:val="0"/>
        <w:numPr>
          <w:ilvl w:val="0"/>
          <w:numId w:val="2"/>
        </w:numPr>
        <w:spacing w:after="0" w:line="240" w:lineRule="auto"/>
        <w:rPr>
          <w:rFonts w:ascii="Cambria" w:hAnsi="Cambria"/>
        </w:rPr>
      </w:pPr>
      <w:r w:rsidRPr="00B16D35">
        <w:rPr>
          <w:rFonts w:ascii="Cambria" w:hAnsi="Cambria"/>
        </w:rPr>
        <w:t>Manage and produce gift reports, action reports, prospect reports, and mailing lists</w:t>
      </w:r>
    </w:p>
    <w:p w14:paraId="51AE76DE" w14:textId="77777777" w:rsidR="00B16D35" w:rsidRPr="00B16D35" w:rsidRDefault="00B16D35" w:rsidP="00B16D35">
      <w:pPr>
        <w:widowControl w:val="0"/>
        <w:numPr>
          <w:ilvl w:val="0"/>
          <w:numId w:val="2"/>
        </w:numPr>
        <w:spacing w:after="0" w:line="240" w:lineRule="auto"/>
        <w:rPr>
          <w:rFonts w:ascii="Cambria" w:hAnsi="Cambria"/>
        </w:rPr>
      </w:pPr>
      <w:r w:rsidRPr="00B16D35">
        <w:rPr>
          <w:rFonts w:ascii="Cambria" w:hAnsi="Cambria"/>
        </w:rPr>
        <w:t>Generate acknowledgement emails and letters</w:t>
      </w:r>
    </w:p>
    <w:p w14:paraId="2D12F3CC" w14:textId="77777777" w:rsidR="00B16D35" w:rsidRPr="00B16D35" w:rsidRDefault="00B16D35" w:rsidP="00B16D35">
      <w:pPr>
        <w:widowControl w:val="0"/>
        <w:numPr>
          <w:ilvl w:val="0"/>
          <w:numId w:val="2"/>
        </w:numPr>
        <w:spacing w:after="0" w:line="240" w:lineRule="auto"/>
        <w:rPr>
          <w:rFonts w:ascii="Cambria" w:hAnsi="Cambria"/>
        </w:rPr>
      </w:pPr>
      <w:r w:rsidRPr="00B16D35">
        <w:rPr>
          <w:rFonts w:ascii="Cambria" w:hAnsi="Cambria"/>
        </w:rPr>
        <w:t>Maintain the accuracy of biographical information by performing periodic auditing and cleanup of data</w:t>
      </w:r>
    </w:p>
    <w:p w14:paraId="4B1FA815" w14:textId="77777777" w:rsidR="00B16D35" w:rsidRPr="00B16D35" w:rsidRDefault="00B16D35" w:rsidP="00B16D35">
      <w:pPr>
        <w:widowControl w:val="0"/>
        <w:numPr>
          <w:ilvl w:val="0"/>
          <w:numId w:val="2"/>
        </w:numPr>
        <w:spacing w:after="0" w:line="240" w:lineRule="auto"/>
        <w:rPr>
          <w:rFonts w:ascii="Cambria" w:hAnsi="Cambria"/>
        </w:rPr>
      </w:pPr>
      <w:r w:rsidRPr="00B16D35">
        <w:rPr>
          <w:rFonts w:ascii="Cambria" w:hAnsi="Cambria"/>
        </w:rPr>
        <w:t>Keep track of Sycamore Society members</w:t>
      </w:r>
    </w:p>
    <w:p w14:paraId="188018B4" w14:textId="77777777" w:rsidR="00B16D35" w:rsidRPr="00B16D35" w:rsidRDefault="00B16D35" w:rsidP="00B16D35">
      <w:pPr>
        <w:widowControl w:val="0"/>
        <w:spacing w:after="0" w:line="240" w:lineRule="auto"/>
        <w:ind w:firstLine="360"/>
        <w:rPr>
          <w:rFonts w:ascii="Cambria" w:hAnsi="Cambria"/>
          <w:u w:val="single"/>
        </w:rPr>
      </w:pPr>
      <w:r w:rsidRPr="00B16D35">
        <w:rPr>
          <w:rFonts w:ascii="Cambria" w:hAnsi="Cambria"/>
          <w:u w:val="single"/>
        </w:rPr>
        <w:t>Fundraising Support</w:t>
      </w:r>
    </w:p>
    <w:p w14:paraId="05407A86" w14:textId="77777777" w:rsidR="00B16D35" w:rsidRPr="00B16D35" w:rsidRDefault="00B16D35" w:rsidP="00B16D35">
      <w:pPr>
        <w:widowControl w:val="0"/>
        <w:numPr>
          <w:ilvl w:val="0"/>
          <w:numId w:val="3"/>
        </w:numPr>
        <w:spacing w:after="0" w:line="240" w:lineRule="auto"/>
        <w:rPr>
          <w:rFonts w:ascii="Cambria" w:hAnsi="Cambria"/>
        </w:rPr>
      </w:pPr>
      <w:r w:rsidRPr="00B16D35">
        <w:rPr>
          <w:rFonts w:ascii="Cambria" w:hAnsi="Cambria"/>
        </w:rPr>
        <w:t>Assist in the planning and logistics of fundraising events</w:t>
      </w:r>
    </w:p>
    <w:p w14:paraId="15A924F3" w14:textId="77777777" w:rsidR="00B16D35" w:rsidRPr="00B16D35" w:rsidRDefault="00B16D35" w:rsidP="00B16D35">
      <w:pPr>
        <w:widowControl w:val="0"/>
        <w:numPr>
          <w:ilvl w:val="0"/>
          <w:numId w:val="3"/>
        </w:numPr>
        <w:spacing w:after="0" w:line="240" w:lineRule="auto"/>
        <w:rPr>
          <w:rFonts w:ascii="Cambria" w:hAnsi="Cambria"/>
        </w:rPr>
      </w:pPr>
      <w:r w:rsidRPr="00B16D35">
        <w:rPr>
          <w:rFonts w:ascii="Cambria" w:hAnsi="Cambria"/>
        </w:rPr>
        <w:t>Working with the events manager, conduct outreach to corporate, foundation, and businesses to obtain sponsorships</w:t>
      </w:r>
    </w:p>
    <w:p w14:paraId="14FB2F95" w14:textId="77777777" w:rsidR="00B16D35" w:rsidRPr="00B16D35" w:rsidRDefault="00B16D35" w:rsidP="00B16D35">
      <w:pPr>
        <w:widowControl w:val="0"/>
        <w:numPr>
          <w:ilvl w:val="0"/>
          <w:numId w:val="3"/>
        </w:numPr>
        <w:spacing w:after="0" w:line="240" w:lineRule="auto"/>
        <w:rPr>
          <w:rFonts w:ascii="Cambria" w:hAnsi="Cambria"/>
        </w:rPr>
      </w:pPr>
      <w:r w:rsidRPr="00B16D35">
        <w:rPr>
          <w:rFonts w:ascii="Cambria" w:hAnsi="Cambria"/>
        </w:rPr>
        <w:t>Support communication and marketing activities to achieve our goals.</w:t>
      </w:r>
    </w:p>
    <w:p w14:paraId="035D2E8A" w14:textId="77777777" w:rsidR="00B16D35" w:rsidRPr="00B16D35" w:rsidRDefault="00B16D35" w:rsidP="00B16D35">
      <w:pPr>
        <w:widowControl w:val="0"/>
        <w:numPr>
          <w:ilvl w:val="0"/>
          <w:numId w:val="3"/>
        </w:numPr>
        <w:spacing w:after="0" w:line="240" w:lineRule="auto"/>
        <w:rPr>
          <w:rFonts w:ascii="Cambria" w:hAnsi="Cambria"/>
        </w:rPr>
      </w:pPr>
      <w:r w:rsidRPr="00B16D35">
        <w:rPr>
          <w:rFonts w:ascii="Cambria" w:hAnsi="Cambria"/>
        </w:rPr>
        <w:t>Research prospective donors (individuals, businesses, foundation)</w:t>
      </w:r>
    </w:p>
    <w:p w14:paraId="28CF1B95" w14:textId="77777777" w:rsidR="00B16D35" w:rsidRPr="00B16D35" w:rsidRDefault="00B16D35" w:rsidP="00B16D35">
      <w:pPr>
        <w:widowControl w:val="0"/>
        <w:numPr>
          <w:ilvl w:val="0"/>
          <w:numId w:val="3"/>
        </w:numPr>
        <w:spacing w:after="0" w:line="240" w:lineRule="auto"/>
        <w:rPr>
          <w:rFonts w:ascii="Cambria" w:hAnsi="Cambria"/>
        </w:rPr>
      </w:pPr>
      <w:r w:rsidRPr="00B16D35">
        <w:rPr>
          <w:rFonts w:ascii="Cambria" w:hAnsi="Cambria"/>
        </w:rPr>
        <w:t>Working with the registrar, coordinate raffles and silent auctions</w:t>
      </w:r>
    </w:p>
    <w:p w14:paraId="2C61E67E" w14:textId="77777777" w:rsidR="00B16D35" w:rsidRPr="00B16D35" w:rsidRDefault="00B16D35" w:rsidP="00B16D35">
      <w:pPr>
        <w:widowControl w:val="0"/>
        <w:numPr>
          <w:ilvl w:val="0"/>
          <w:numId w:val="3"/>
        </w:numPr>
        <w:spacing w:after="0" w:line="240" w:lineRule="auto"/>
        <w:rPr>
          <w:rFonts w:ascii="Cambria" w:hAnsi="Cambria"/>
        </w:rPr>
      </w:pPr>
      <w:r w:rsidRPr="00B16D35">
        <w:rPr>
          <w:rFonts w:ascii="Cambria" w:hAnsi="Cambria"/>
        </w:rPr>
        <w:t>Support Arizona Gives Day and Giving Tuesday</w:t>
      </w:r>
    </w:p>
    <w:p w14:paraId="42D42E90" w14:textId="77777777" w:rsidR="00B16D35" w:rsidRPr="00B16D35" w:rsidRDefault="00B16D35" w:rsidP="00B16D35">
      <w:pPr>
        <w:widowControl w:val="0"/>
        <w:numPr>
          <w:ilvl w:val="0"/>
          <w:numId w:val="3"/>
        </w:numPr>
        <w:spacing w:after="0" w:line="240" w:lineRule="auto"/>
        <w:rPr>
          <w:rFonts w:ascii="Cambria" w:hAnsi="Cambria"/>
        </w:rPr>
      </w:pPr>
      <w:r w:rsidRPr="00B16D35">
        <w:rPr>
          <w:rFonts w:ascii="Cambria" w:hAnsi="Cambria"/>
        </w:rPr>
        <w:t>Support campaigns, including the year end campaign</w:t>
      </w:r>
    </w:p>
    <w:p w14:paraId="610B2C64" w14:textId="77777777" w:rsidR="00B16D35" w:rsidRPr="00B16D35" w:rsidRDefault="00B16D35" w:rsidP="00B16D35">
      <w:pPr>
        <w:widowControl w:val="0"/>
        <w:numPr>
          <w:ilvl w:val="0"/>
          <w:numId w:val="3"/>
        </w:numPr>
        <w:spacing w:after="0" w:line="240" w:lineRule="auto"/>
        <w:rPr>
          <w:rFonts w:ascii="Cambria" w:hAnsi="Cambria"/>
        </w:rPr>
      </w:pPr>
      <w:r w:rsidRPr="00B16D35">
        <w:rPr>
          <w:rFonts w:ascii="Cambria" w:hAnsi="Cambria"/>
        </w:rPr>
        <w:t>Assist with donor acquisition</w:t>
      </w:r>
    </w:p>
    <w:p w14:paraId="04B2EF9E" w14:textId="77777777" w:rsidR="00B16D35" w:rsidRPr="00B16D35" w:rsidRDefault="00B16D35" w:rsidP="00B16D35">
      <w:pPr>
        <w:widowControl w:val="0"/>
        <w:spacing w:before="120" w:after="120" w:line="240" w:lineRule="auto"/>
        <w:rPr>
          <w:rFonts w:ascii="Cambria" w:hAnsi="Cambria"/>
          <w:b/>
          <w:bCs/>
        </w:rPr>
      </w:pPr>
      <w:r w:rsidRPr="00B16D35">
        <w:rPr>
          <w:rFonts w:ascii="Cambria" w:hAnsi="Cambria"/>
          <w:b/>
          <w:bCs/>
        </w:rPr>
        <w:t>Qualifications</w:t>
      </w:r>
    </w:p>
    <w:p w14:paraId="5F9F3A77" w14:textId="77777777" w:rsidR="00B16D35" w:rsidRPr="00B16D35" w:rsidRDefault="00B16D35" w:rsidP="00B16D35">
      <w:pPr>
        <w:widowControl w:val="0"/>
        <w:numPr>
          <w:ilvl w:val="0"/>
          <w:numId w:val="4"/>
        </w:numPr>
        <w:spacing w:after="0" w:line="240" w:lineRule="auto"/>
        <w:rPr>
          <w:rFonts w:ascii="Cambria" w:hAnsi="Cambria"/>
        </w:rPr>
      </w:pPr>
      <w:r w:rsidRPr="00B16D35">
        <w:rPr>
          <w:rFonts w:ascii="Cambria" w:hAnsi="Cambria"/>
        </w:rPr>
        <w:t>Bachelor’s degree</w:t>
      </w:r>
    </w:p>
    <w:p w14:paraId="7A92DEAA" w14:textId="77777777" w:rsidR="00B16D35" w:rsidRPr="00B16D35" w:rsidRDefault="00B16D35" w:rsidP="00B16D35">
      <w:pPr>
        <w:widowControl w:val="0"/>
        <w:numPr>
          <w:ilvl w:val="0"/>
          <w:numId w:val="4"/>
        </w:numPr>
        <w:spacing w:after="0" w:line="240" w:lineRule="auto"/>
        <w:rPr>
          <w:rFonts w:ascii="Cambria" w:hAnsi="Cambria"/>
        </w:rPr>
      </w:pPr>
      <w:r w:rsidRPr="00B16D35">
        <w:rPr>
          <w:rFonts w:ascii="Cambria" w:hAnsi="Cambria"/>
        </w:rPr>
        <w:t>Minimum of one year of experience working in database management, project organization, or fundraising.</w:t>
      </w:r>
    </w:p>
    <w:p w14:paraId="6F750E20" w14:textId="77777777" w:rsidR="00B16D35" w:rsidRPr="00B16D35" w:rsidRDefault="00B16D35" w:rsidP="00B16D35">
      <w:pPr>
        <w:widowControl w:val="0"/>
        <w:numPr>
          <w:ilvl w:val="0"/>
          <w:numId w:val="4"/>
        </w:numPr>
        <w:spacing w:after="0" w:line="240" w:lineRule="auto"/>
        <w:rPr>
          <w:rFonts w:ascii="Cambria" w:hAnsi="Cambria"/>
        </w:rPr>
      </w:pPr>
      <w:r w:rsidRPr="00B16D35">
        <w:rPr>
          <w:rFonts w:ascii="Cambria" w:hAnsi="Cambria"/>
        </w:rPr>
        <w:t>Experience with donor databases and CRMs is a plus</w:t>
      </w:r>
    </w:p>
    <w:p w14:paraId="78ABD0E4" w14:textId="77777777" w:rsidR="00B16D35" w:rsidRPr="00B16D35" w:rsidRDefault="00B16D35" w:rsidP="00B16D35">
      <w:pPr>
        <w:widowControl w:val="0"/>
        <w:numPr>
          <w:ilvl w:val="0"/>
          <w:numId w:val="4"/>
        </w:numPr>
        <w:spacing w:after="0" w:line="240" w:lineRule="auto"/>
        <w:rPr>
          <w:rFonts w:ascii="Cambria" w:hAnsi="Cambria"/>
        </w:rPr>
      </w:pPr>
      <w:r w:rsidRPr="00B16D35">
        <w:rPr>
          <w:rFonts w:ascii="Cambria" w:hAnsi="Cambria"/>
        </w:rPr>
        <w:t>Strong computer skills, with familiarity in using Microsoft Office suite applications, Google apps, and experience in the fundamentals of using electronic mail and the Internet.</w:t>
      </w:r>
    </w:p>
    <w:p w14:paraId="7279B0FD" w14:textId="77777777" w:rsidR="00B16D35" w:rsidRPr="00B16D35" w:rsidRDefault="00B16D35" w:rsidP="00B16D35">
      <w:pPr>
        <w:widowControl w:val="0"/>
        <w:numPr>
          <w:ilvl w:val="0"/>
          <w:numId w:val="4"/>
        </w:numPr>
        <w:spacing w:after="0" w:line="240" w:lineRule="auto"/>
        <w:rPr>
          <w:rFonts w:ascii="Cambria" w:hAnsi="Cambria"/>
        </w:rPr>
      </w:pPr>
      <w:r w:rsidRPr="00B16D35">
        <w:rPr>
          <w:rFonts w:ascii="Cambria" w:hAnsi="Cambria"/>
        </w:rPr>
        <w:t>This job may involve local and regional travel and you must have reliable transportation; if you have a car, you must have a valid driver’s license and proof of auto insurance</w:t>
      </w:r>
    </w:p>
    <w:p w14:paraId="4187C4FC" w14:textId="77777777" w:rsidR="00B16D35" w:rsidRPr="00B16D35" w:rsidRDefault="00B16D35" w:rsidP="00B16D35">
      <w:pPr>
        <w:widowControl w:val="0"/>
        <w:numPr>
          <w:ilvl w:val="0"/>
          <w:numId w:val="4"/>
        </w:numPr>
        <w:spacing w:after="0" w:line="240" w:lineRule="auto"/>
        <w:rPr>
          <w:rFonts w:ascii="Cambria" w:hAnsi="Cambria"/>
        </w:rPr>
      </w:pPr>
      <w:r w:rsidRPr="00B16D35">
        <w:rPr>
          <w:rFonts w:ascii="Cambria" w:hAnsi="Cambria"/>
        </w:rPr>
        <w:t>You must be able to demonstrate the right to work in the U.S., subject to E-Verify Employment Verification.</w:t>
      </w:r>
    </w:p>
    <w:p w14:paraId="689B7158" w14:textId="77777777" w:rsidR="00B16D35" w:rsidRPr="00B16D35" w:rsidRDefault="00B16D35" w:rsidP="00B16D35">
      <w:pPr>
        <w:widowControl w:val="0"/>
        <w:spacing w:before="120" w:after="120" w:line="240" w:lineRule="auto"/>
        <w:rPr>
          <w:rFonts w:ascii="Cambria" w:hAnsi="Cambria"/>
          <w:b/>
          <w:bCs/>
        </w:rPr>
      </w:pPr>
      <w:r w:rsidRPr="00B16D35">
        <w:rPr>
          <w:rFonts w:ascii="Cambria" w:hAnsi="Cambria"/>
          <w:b/>
          <w:bCs/>
        </w:rPr>
        <w:t>Performance Standards</w:t>
      </w:r>
    </w:p>
    <w:p w14:paraId="2E5836E1" w14:textId="77777777" w:rsidR="00B16D35" w:rsidRPr="00B16D35" w:rsidRDefault="00B16D35" w:rsidP="00B16D35">
      <w:pPr>
        <w:widowControl w:val="0"/>
        <w:numPr>
          <w:ilvl w:val="0"/>
          <w:numId w:val="5"/>
        </w:numPr>
        <w:spacing w:after="0" w:line="240" w:lineRule="auto"/>
        <w:rPr>
          <w:rFonts w:ascii="Cambria" w:hAnsi="Cambria"/>
        </w:rPr>
      </w:pPr>
      <w:r w:rsidRPr="00B16D35">
        <w:rPr>
          <w:rFonts w:ascii="Cambria" w:hAnsi="Cambria"/>
        </w:rPr>
        <w:t>Resourcefulness and ability to troubleshoot and fix issues</w:t>
      </w:r>
    </w:p>
    <w:p w14:paraId="093E1D86" w14:textId="77777777" w:rsidR="00B16D35" w:rsidRPr="00B16D35" w:rsidRDefault="00B16D35" w:rsidP="00B16D35">
      <w:pPr>
        <w:widowControl w:val="0"/>
        <w:numPr>
          <w:ilvl w:val="0"/>
          <w:numId w:val="5"/>
        </w:numPr>
        <w:spacing w:after="0" w:line="240" w:lineRule="auto"/>
        <w:rPr>
          <w:rFonts w:ascii="Cambria" w:hAnsi="Cambria"/>
        </w:rPr>
      </w:pPr>
      <w:r w:rsidRPr="00B16D35">
        <w:rPr>
          <w:rFonts w:ascii="Cambria" w:hAnsi="Cambria"/>
        </w:rPr>
        <w:t>Attention to detail and a high standard for accuracy and quality</w:t>
      </w:r>
    </w:p>
    <w:p w14:paraId="2EFF519B" w14:textId="77777777" w:rsidR="00B16D35" w:rsidRPr="00B16D35" w:rsidRDefault="00B16D35" w:rsidP="00B16D35">
      <w:pPr>
        <w:widowControl w:val="0"/>
        <w:numPr>
          <w:ilvl w:val="0"/>
          <w:numId w:val="5"/>
        </w:numPr>
        <w:spacing w:after="0" w:line="240" w:lineRule="auto"/>
        <w:rPr>
          <w:rFonts w:ascii="Cambria" w:hAnsi="Cambria"/>
        </w:rPr>
      </w:pPr>
      <w:r w:rsidRPr="00B16D35">
        <w:rPr>
          <w:rFonts w:ascii="Cambria" w:hAnsi="Cambria"/>
        </w:rPr>
        <w:lastRenderedPageBreak/>
        <w:t>Willingness to learn and adapt to new software</w:t>
      </w:r>
    </w:p>
    <w:p w14:paraId="13EA7C6E" w14:textId="77777777" w:rsidR="00B16D35" w:rsidRPr="00B16D35" w:rsidRDefault="00B16D35" w:rsidP="00B16D35">
      <w:pPr>
        <w:widowControl w:val="0"/>
        <w:numPr>
          <w:ilvl w:val="0"/>
          <w:numId w:val="5"/>
        </w:numPr>
        <w:spacing w:after="0" w:line="240" w:lineRule="auto"/>
        <w:rPr>
          <w:rFonts w:ascii="Cambria" w:hAnsi="Cambria"/>
        </w:rPr>
      </w:pPr>
      <w:r w:rsidRPr="00B16D35">
        <w:rPr>
          <w:rFonts w:ascii="Cambria" w:hAnsi="Cambria"/>
        </w:rPr>
        <w:t>Passion for delivering good customer experience</w:t>
      </w:r>
    </w:p>
    <w:p w14:paraId="25B448A0" w14:textId="77777777" w:rsidR="00B16D35" w:rsidRPr="00B16D35" w:rsidRDefault="00B16D35" w:rsidP="00B16D35">
      <w:pPr>
        <w:widowControl w:val="0"/>
        <w:numPr>
          <w:ilvl w:val="0"/>
          <w:numId w:val="5"/>
        </w:numPr>
        <w:spacing w:after="0" w:line="240" w:lineRule="auto"/>
        <w:rPr>
          <w:rFonts w:ascii="Cambria" w:hAnsi="Cambria"/>
        </w:rPr>
      </w:pPr>
      <w:r w:rsidRPr="00B16D35">
        <w:rPr>
          <w:rFonts w:ascii="Cambria" w:hAnsi="Cambria"/>
        </w:rPr>
        <w:t>Ability to be accountable, complete tasks, and meet deadlines</w:t>
      </w:r>
    </w:p>
    <w:p w14:paraId="1052F29A" w14:textId="77777777" w:rsidR="00B16D35" w:rsidRPr="00B16D35" w:rsidRDefault="00B16D35" w:rsidP="00B16D35">
      <w:pPr>
        <w:widowControl w:val="0"/>
        <w:numPr>
          <w:ilvl w:val="0"/>
          <w:numId w:val="5"/>
        </w:numPr>
        <w:spacing w:after="0" w:line="240" w:lineRule="auto"/>
        <w:rPr>
          <w:rFonts w:ascii="Cambria" w:hAnsi="Cambria"/>
        </w:rPr>
      </w:pPr>
      <w:r w:rsidRPr="00B16D35">
        <w:rPr>
          <w:rFonts w:ascii="Cambria" w:hAnsi="Cambria"/>
        </w:rPr>
        <w:t>Excellent writing and communication skills</w:t>
      </w:r>
    </w:p>
    <w:p w14:paraId="5931B491" w14:textId="77777777" w:rsidR="00B16D35" w:rsidRPr="00B16D35" w:rsidRDefault="00B16D35" w:rsidP="00B16D35">
      <w:pPr>
        <w:widowControl w:val="0"/>
        <w:spacing w:before="120" w:after="120" w:line="240" w:lineRule="auto"/>
        <w:rPr>
          <w:rFonts w:ascii="Cambria" w:hAnsi="Cambria"/>
          <w:b/>
          <w:bCs/>
        </w:rPr>
      </w:pPr>
      <w:r w:rsidRPr="00B16D35">
        <w:rPr>
          <w:rFonts w:ascii="Cambria" w:hAnsi="Cambria"/>
          <w:b/>
          <w:bCs/>
        </w:rPr>
        <w:t>About Us</w:t>
      </w:r>
    </w:p>
    <w:p w14:paraId="62E90879" w14:textId="77777777" w:rsidR="00B16D35" w:rsidRPr="00B16D35" w:rsidRDefault="00B16D35" w:rsidP="00B16D35">
      <w:pPr>
        <w:widowControl w:val="0"/>
        <w:spacing w:after="120" w:line="240" w:lineRule="auto"/>
        <w:rPr>
          <w:rFonts w:ascii="Cambria" w:hAnsi="Cambria"/>
        </w:rPr>
      </w:pPr>
      <w:r w:rsidRPr="00B16D35">
        <w:rPr>
          <w:rFonts w:ascii="Cambria" w:hAnsi="Cambria"/>
        </w:rPr>
        <w:t xml:space="preserve">The Verde River is one of the last remaining healthy, perennially flowing rivers left in Arizona. The Verde River system, including its connected streams, creeks, and groundwater resources, supports the economies of rural Verde Valley communities and businesses both as a vital water supply and as a driver of tourism and recreation. Friends of the Verde River is a nonprofit conservation organization that has been working collaboratively for the past decade to restore and sustain river flows and habitat, while building community connections to the Verde River and its tributaries. </w:t>
      </w:r>
    </w:p>
    <w:p w14:paraId="3D4B3B3A" w14:textId="77777777" w:rsidR="00B16D35" w:rsidRPr="00B16D35" w:rsidRDefault="00B16D35" w:rsidP="00B16D35">
      <w:pPr>
        <w:widowControl w:val="0"/>
        <w:spacing w:after="120" w:line="240" w:lineRule="auto"/>
        <w:rPr>
          <w:rFonts w:ascii="Cambria" w:hAnsi="Cambria"/>
        </w:rPr>
      </w:pPr>
      <w:r w:rsidRPr="00B16D35">
        <w:rPr>
          <w:rFonts w:ascii="Cambria" w:hAnsi="Cambria"/>
          <w:i/>
          <w:iCs/>
        </w:rPr>
        <w:t>Friends of the Verde River operates in a hybrid work environment; people may work out of their home office but are expected to come into the office as needed. Most employees work out of their home. This is not a remote work job. Our office is in Cottonwood, Arizona.</w:t>
      </w:r>
    </w:p>
    <w:p w14:paraId="0A2BF15F" w14:textId="77777777" w:rsidR="00B16D35" w:rsidRPr="00B16D35" w:rsidRDefault="00B16D35" w:rsidP="00B16D35">
      <w:pPr>
        <w:widowControl w:val="0"/>
        <w:spacing w:after="120" w:line="240" w:lineRule="auto"/>
        <w:rPr>
          <w:rFonts w:ascii="Cambria" w:hAnsi="Cambria"/>
        </w:rPr>
      </w:pPr>
      <w:r w:rsidRPr="00B16D35">
        <w:rPr>
          <w:rFonts w:ascii="Cambria" w:hAnsi="Cambria"/>
        </w:rPr>
        <w:t xml:space="preserve">Compensation includes a competitive salary commensurate with experience, in the range of $20 - $25 per hour, plus an excellent package of benefits. </w:t>
      </w:r>
    </w:p>
    <w:p w14:paraId="52D7800F" w14:textId="77777777" w:rsidR="00B16D35" w:rsidRPr="00B16D35" w:rsidRDefault="00B16D35" w:rsidP="00B16D35">
      <w:pPr>
        <w:widowControl w:val="0"/>
        <w:spacing w:after="120" w:line="240" w:lineRule="auto"/>
        <w:rPr>
          <w:rFonts w:ascii="Cambria" w:hAnsi="Cambria"/>
        </w:rPr>
      </w:pPr>
      <w:r w:rsidRPr="00B16D35">
        <w:rPr>
          <w:rFonts w:ascii="Cambria" w:hAnsi="Cambria"/>
        </w:rPr>
        <w:t>Applications will be accepted until the position is filled. Please send application materials in one file (</w:t>
      </w:r>
      <w:r w:rsidRPr="00B16D35">
        <w:rPr>
          <w:rFonts w:ascii="Cambria" w:hAnsi="Cambria"/>
          <w:i/>
          <w:iCs/>
          <w:u w:val="single"/>
        </w:rPr>
        <w:t>cover letter, resume,</w:t>
      </w:r>
      <w:r w:rsidRPr="00B16D35">
        <w:rPr>
          <w:rFonts w:ascii="Cambria" w:hAnsi="Cambria"/>
          <w:b/>
          <w:bCs/>
          <w:i/>
          <w:iCs/>
          <w:u w:val="single"/>
        </w:rPr>
        <w:t xml:space="preserve"> and</w:t>
      </w:r>
      <w:r w:rsidRPr="00B16D35">
        <w:rPr>
          <w:rFonts w:ascii="Cambria" w:hAnsi="Cambria"/>
          <w:i/>
          <w:iCs/>
          <w:u w:val="single"/>
        </w:rPr>
        <w:t xml:space="preserve"> a minimum of two professional references</w:t>
      </w:r>
      <w:r w:rsidRPr="00B16D35">
        <w:rPr>
          <w:rFonts w:ascii="Cambria" w:hAnsi="Cambria"/>
        </w:rPr>
        <w:t xml:space="preserve">) to </w:t>
      </w:r>
      <w:hyperlink r:id="rId13" w:tgtFrame="_blank" w:history="1">
        <w:r w:rsidRPr="00B16D35">
          <w:rPr>
            <w:rStyle w:val="Hyperlink"/>
            <w:rFonts w:ascii="Cambria" w:hAnsi="Cambria"/>
          </w:rPr>
          <w:t>jobs@verderiver.org</w:t>
        </w:r>
      </w:hyperlink>
      <w:r w:rsidRPr="00B16D35">
        <w:rPr>
          <w:rFonts w:ascii="Cambria" w:hAnsi="Cambria"/>
        </w:rPr>
        <w:t>.</w:t>
      </w:r>
    </w:p>
    <w:p w14:paraId="22B3106A" w14:textId="77777777" w:rsidR="008E7B5D" w:rsidRPr="00204D9B" w:rsidRDefault="008E7B5D" w:rsidP="00204D9B">
      <w:pPr>
        <w:jc w:val="center"/>
      </w:pPr>
    </w:p>
    <w:sectPr w:rsidR="008E7B5D" w:rsidRPr="00204D9B" w:rsidSect="008E0D8A">
      <w:type w:val="continuous"/>
      <w:pgSz w:w="12240" w:h="15840"/>
      <w:pgMar w:top="1440" w:right="1440" w:bottom="1440" w:left="144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DB6F5" w14:textId="77777777" w:rsidR="00561907" w:rsidRDefault="00561907" w:rsidP="00755962">
      <w:pPr>
        <w:spacing w:after="0" w:line="240" w:lineRule="auto"/>
      </w:pPr>
      <w:r>
        <w:separator/>
      </w:r>
    </w:p>
  </w:endnote>
  <w:endnote w:type="continuationSeparator" w:id="0">
    <w:p w14:paraId="4F31D706" w14:textId="77777777" w:rsidR="00561907" w:rsidRDefault="00561907" w:rsidP="00755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7FFC2" w14:textId="77777777" w:rsidR="008E7B5D" w:rsidRDefault="008E7B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AB53B" w14:textId="77777777" w:rsidR="00755962" w:rsidRDefault="007559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3E8A5" w14:textId="77777777" w:rsidR="008E7B5D" w:rsidRPr="00970D95" w:rsidRDefault="008E7B5D" w:rsidP="008E7B5D">
    <w:pPr>
      <w:pStyle w:val="BasicParagraph"/>
      <w:widowControl w:val="0"/>
      <w:jc w:val="center"/>
      <w:rPr>
        <w:rFonts w:asciiTheme="minorHAnsi" w:hAnsiTheme="minorHAnsi"/>
        <w:color w:val="373753"/>
        <w:sz w:val="20"/>
        <w:szCs w:val="20"/>
        <w14:ligatures w14:val="none"/>
      </w:rPr>
    </w:pPr>
    <w:r w:rsidRPr="00970D95">
      <w:rPr>
        <w:rFonts w:asciiTheme="minorHAnsi" w:hAnsiTheme="minorHAnsi"/>
        <w:color w:val="373753"/>
        <w:sz w:val="20"/>
        <w:szCs w:val="20"/>
        <w14:ligatures w14:val="none"/>
      </w:rPr>
      <w:t xml:space="preserve">P. O. Box </w:t>
    </w:r>
    <w:proofErr w:type="gramStart"/>
    <w:r w:rsidRPr="00970D95">
      <w:rPr>
        <w:rFonts w:asciiTheme="minorHAnsi" w:hAnsiTheme="minorHAnsi"/>
        <w:color w:val="373753"/>
        <w:sz w:val="20"/>
        <w:szCs w:val="20"/>
        <w14:ligatures w14:val="none"/>
      </w:rPr>
      <w:t>2535,  Cottonwood</w:t>
    </w:r>
    <w:proofErr w:type="gramEnd"/>
    <w:r w:rsidRPr="00970D95">
      <w:rPr>
        <w:rFonts w:asciiTheme="minorHAnsi" w:hAnsiTheme="minorHAnsi"/>
        <w:color w:val="373753"/>
        <w:sz w:val="20"/>
        <w:szCs w:val="20"/>
        <w14:ligatures w14:val="none"/>
      </w:rPr>
      <w:t xml:space="preserve">, AZ 86326  </w:t>
    </w:r>
    <w:r>
      <w:rPr>
        <w:rFonts w:asciiTheme="minorHAnsi" w:hAnsiTheme="minorHAnsi"/>
        <w:color w:val="373753"/>
        <w:sz w:val="20"/>
        <w:szCs w:val="20"/>
        <w14:ligatures w14:val="none"/>
      </w:rPr>
      <w:t xml:space="preserve">928.641.6013 </w:t>
    </w:r>
    <w:r w:rsidRPr="00970D95">
      <w:rPr>
        <w:rFonts w:asciiTheme="minorHAnsi" w:hAnsiTheme="minorHAnsi"/>
        <w:color w:val="373753"/>
        <w:sz w:val="20"/>
        <w:szCs w:val="20"/>
        <w14:ligatures w14:val="none"/>
      </w:rPr>
      <w:t>VerdeRiver.org</w:t>
    </w:r>
  </w:p>
  <w:p w14:paraId="34C0E153" w14:textId="77777777" w:rsidR="008E7B5D" w:rsidRDefault="008E7B5D" w:rsidP="008E7B5D">
    <w:pPr>
      <w:pStyle w:val="Footer"/>
    </w:pPr>
  </w:p>
  <w:p w14:paraId="66910FC2" w14:textId="77777777" w:rsidR="00A3642E" w:rsidRDefault="008E7B5D">
    <w:pPr>
      <w:pStyle w:val="Footer"/>
    </w:pPr>
    <w:r w:rsidRPr="008E7B5D">
      <w:rPr>
        <w:noProof/>
      </w:rPr>
      <mc:AlternateContent>
        <mc:Choice Requires="wps">
          <w:drawing>
            <wp:anchor distT="36576" distB="36576" distL="36576" distR="36576" simplePos="0" relativeHeight="251675648" behindDoc="0" locked="0" layoutInCell="1" allowOverlap="1" wp14:anchorId="5F405286" wp14:editId="41AAD679">
              <wp:simplePos x="0" y="0"/>
              <wp:positionH relativeFrom="column">
                <wp:posOffset>2150745</wp:posOffset>
              </wp:positionH>
              <wp:positionV relativeFrom="paragraph">
                <wp:posOffset>-510540</wp:posOffset>
              </wp:positionV>
              <wp:extent cx="2063115" cy="0"/>
              <wp:effectExtent l="0" t="12700" r="19685" b="127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115" cy="0"/>
                      </a:xfrm>
                      <a:prstGeom prst="line">
                        <a:avLst/>
                      </a:prstGeom>
                      <a:noFill/>
                      <a:ln w="19050" cmpd="sng">
                        <a:solidFill>
                          <a:srgbClr val="739455"/>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2B4B3" id="Straight Connector 12" o:spid="_x0000_s1026" style="position:absolute;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69.35pt,-40.2pt" to="331.8pt,-4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" strokecolor="#739455" strokeweight="1.5pt"/>
          </w:pict>
        </mc:Fallback>
      </mc:AlternateContent>
    </w:r>
    <w:r w:rsidRPr="008E7B5D">
      <w:rPr>
        <w:noProof/>
      </w:rPr>
      <mc:AlternateContent>
        <mc:Choice Requires="wps">
          <w:drawing>
            <wp:anchor distT="36576" distB="36576" distL="36576" distR="36576" simplePos="0" relativeHeight="251674624" behindDoc="0" locked="0" layoutInCell="1" allowOverlap="1" wp14:anchorId="51F2AC4F" wp14:editId="65C9300F">
              <wp:simplePos x="0" y="0"/>
              <wp:positionH relativeFrom="column">
                <wp:posOffset>4215765</wp:posOffset>
              </wp:positionH>
              <wp:positionV relativeFrom="paragraph">
                <wp:posOffset>-510540</wp:posOffset>
              </wp:positionV>
              <wp:extent cx="2059940" cy="0"/>
              <wp:effectExtent l="0" t="12700" r="22860" b="127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9940" cy="0"/>
                      </a:xfrm>
                      <a:prstGeom prst="line">
                        <a:avLst/>
                      </a:prstGeom>
                      <a:noFill/>
                      <a:ln w="19050" cmpd="sng">
                        <a:solidFill>
                          <a:schemeClr val="accent6"/>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FF0FD" id="Straight Connector 11" o:spid="_x0000_s1026" style="position:absolute;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31.95pt,-40.2pt" to="494.15pt,-4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" strokecolor="#f79646 [3209]" strokeweight="1.5pt"/>
          </w:pict>
        </mc:Fallback>
      </mc:AlternateContent>
    </w:r>
    <w:r w:rsidRPr="008E7B5D">
      <w:rPr>
        <w:noProof/>
      </w:rPr>
      <mc:AlternateContent>
        <mc:Choice Requires="wps">
          <w:drawing>
            <wp:anchor distT="36576" distB="36576" distL="36576" distR="36576" simplePos="0" relativeHeight="251673600" behindDoc="0" locked="0" layoutInCell="1" allowOverlap="1" wp14:anchorId="724595B9" wp14:editId="728DD815">
              <wp:simplePos x="0" y="0"/>
              <wp:positionH relativeFrom="column">
                <wp:posOffset>94615</wp:posOffset>
              </wp:positionH>
              <wp:positionV relativeFrom="paragraph">
                <wp:posOffset>-510540</wp:posOffset>
              </wp:positionV>
              <wp:extent cx="2057400" cy="0"/>
              <wp:effectExtent l="0" t="12700" r="12700" b="127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19050" cmpd="sng">
                        <a:solidFill>
                          <a:srgbClr val="2B849C"/>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FEA22" id="Straight Connector 10" o:spid="_x0000_s1026" style="position:absolute;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45pt,-40.2pt" to="169.45pt,-4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" strokecolor="#2b849c" strokeweight="1.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E1686" w14:textId="77777777" w:rsidR="00561907" w:rsidRDefault="00561907" w:rsidP="00755962">
      <w:pPr>
        <w:spacing w:after="0" w:line="240" w:lineRule="auto"/>
      </w:pPr>
      <w:r>
        <w:separator/>
      </w:r>
    </w:p>
  </w:footnote>
  <w:footnote w:type="continuationSeparator" w:id="0">
    <w:p w14:paraId="3DFA05EE" w14:textId="77777777" w:rsidR="00561907" w:rsidRDefault="00561907" w:rsidP="007559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92DD" w14:textId="77777777" w:rsidR="008E7B5D" w:rsidRDefault="008E7B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C7139" w14:textId="77777777" w:rsidR="00755962" w:rsidRDefault="00755962" w:rsidP="00755962">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7F96B" w14:textId="77777777" w:rsidR="00A3642E" w:rsidRDefault="008E7B5D">
    <w:pPr>
      <w:pStyle w:val="Header"/>
    </w:pPr>
    <w:r w:rsidRPr="00B66E93">
      <w:rPr>
        <w:noProof/>
      </w:rPr>
      <mc:AlternateContent>
        <mc:Choice Requires="wps">
          <w:drawing>
            <wp:anchor distT="36576" distB="36576" distL="36576" distR="36576" simplePos="0" relativeHeight="251669504" behindDoc="0" locked="0" layoutInCell="1" allowOverlap="1" wp14:anchorId="51B37649" wp14:editId="6CCDA43C">
              <wp:simplePos x="0" y="0"/>
              <wp:positionH relativeFrom="column">
                <wp:posOffset>2614930</wp:posOffset>
              </wp:positionH>
              <wp:positionV relativeFrom="paragraph">
                <wp:posOffset>694690</wp:posOffset>
              </wp:positionV>
              <wp:extent cx="3806190" cy="3060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190" cy="306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6A7A3D3" w14:textId="77777777" w:rsidR="00B66E93" w:rsidRPr="00970D95" w:rsidRDefault="00B66E93" w:rsidP="00B66E93">
                          <w:pPr>
                            <w:widowControl w:val="0"/>
                            <w:rPr>
                              <w:sz w:val="20"/>
                              <w:szCs w:val="20"/>
                            </w:rPr>
                          </w:pPr>
                          <w:r w:rsidRPr="00970D95">
                            <w:rPr>
                              <w:color w:val="2B849C"/>
                              <w:sz w:val="20"/>
                              <w:szCs w:val="20"/>
                            </w:rPr>
                            <w:t xml:space="preserve">SUSTAINING FLOWS    </w:t>
                          </w:r>
                          <w:r w:rsidRPr="00970D95">
                            <w:rPr>
                              <w:color w:val="739455"/>
                              <w:sz w:val="20"/>
                              <w:szCs w:val="20"/>
                            </w:rPr>
                            <w:t xml:space="preserve">RESTORING HABITAT    </w:t>
                          </w:r>
                          <w:r w:rsidRPr="00970D95">
                            <w:rPr>
                              <w:color w:val="F79646" w:themeColor="accent6"/>
                              <w:sz w:val="20"/>
                              <w:szCs w:val="20"/>
                            </w:rPr>
                            <w:t xml:space="preserve">PROMOTING COMMUNITY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37649" id="_x0000_t202" coordsize="21600,21600" o:spt="202" path="m,l,21600r21600,l21600,xe">
              <v:stroke joinstyle="miter"/>
              <v:path gradientshapeok="t" o:connecttype="rect"/>
            </v:shapetype>
            <v:shape id="Text Box 2" o:spid="_x0000_s1026" type="#_x0000_t202" style="position:absolute;margin-left:205.9pt;margin-top:54.7pt;width:299.7pt;height:24.1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" filled="f" stroked="f" strokecolor="black [0]" insetpen="t">
              <v:textbox inset="2.88pt,2.88pt,2.88pt,2.88pt">
                <w:txbxContent>
                  <w:p w14:paraId="46A7A3D3" w14:textId="77777777" w:rsidR="00B66E93" w:rsidRPr="00970D95" w:rsidRDefault="00B66E93" w:rsidP="00B66E93">
                    <w:pPr>
                      <w:widowControl w:val="0"/>
                      <w:rPr>
                        <w:sz w:val="20"/>
                        <w:szCs w:val="20"/>
                      </w:rPr>
                    </w:pPr>
                    <w:r w:rsidRPr="00970D95">
                      <w:rPr>
                        <w:color w:val="2B849C"/>
                        <w:sz w:val="20"/>
                        <w:szCs w:val="20"/>
                      </w:rPr>
                      <w:t xml:space="preserve">SUSTAINING FLOWS    </w:t>
                    </w:r>
                    <w:r w:rsidRPr="00970D95">
                      <w:rPr>
                        <w:color w:val="739455"/>
                        <w:sz w:val="20"/>
                        <w:szCs w:val="20"/>
                      </w:rPr>
                      <w:t xml:space="preserve">RESTORING HABITAT    </w:t>
                    </w:r>
                    <w:r w:rsidRPr="00970D95">
                      <w:rPr>
                        <w:color w:val="F79646" w:themeColor="accent6"/>
                        <w:sz w:val="20"/>
                        <w:szCs w:val="20"/>
                      </w:rPr>
                      <w:t xml:space="preserve">PROMOTING COMMUNITY </w:t>
                    </w:r>
                  </w:p>
                </w:txbxContent>
              </v:textbox>
            </v:shape>
          </w:pict>
        </mc:Fallback>
      </mc:AlternateContent>
    </w:r>
    <w:r w:rsidRPr="00B66E93">
      <w:rPr>
        <w:noProof/>
      </w:rPr>
      <mc:AlternateContent>
        <mc:Choice Requires="wps">
          <w:drawing>
            <wp:anchor distT="36576" distB="36576" distL="36576" distR="36576" simplePos="0" relativeHeight="251670528" behindDoc="0" locked="0" layoutInCell="1" allowOverlap="1" wp14:anchorId="28228A35" wp14:editId="501CE932">
              <wp:simplePos x="0" y="0"/>
              <wp:positionH relativeFrom="column">
                <wp:posOffset>2540</wp:posOffset>
              </wp:positionH>
              <wp:positionV relativeFrom="paragraph">
                <wp:posOffset>901700</wp:posOffset>
              </wp:positionV>
              <wp:extent cx="6403340" cy="0"/>
              <wp:effectExtent l="0" t="12700" r="22860" b="127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3340" cy="0"/>
                      </a:xfrm>
                      <a:prstGeom prst="line">
                        <a:avLst/>
                      </a:prstGeom>
                      <a:noFill/>
                      <a:ln w="19050" cmpd="sng">
                        <a:solidFill>
                          <a:srgbClr val="9BBB59"/>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3A27A" id="Straight Connector 5" o:spid="_x0000_s1026" style="position:absolute;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pt,71pt" to="504.4pt,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" strokecolor="#9bbb59" strokeweight="1.5pt"/>
          </w:pict>
        </mc:Fallback>
      </mc:AlternateContent>
    </w:r>
    <w:r w:rsidR="00B66E93" w:rsidRPr="00B66E93">
      <w:rPr>
        <w:noProof/>
      </w:rPr>
      <w:drawing>
        <wp:anchor distT="0" distB="0" distL="114300" distR="114300" simplePos="0" relativeHeight="251671552" behindDoc="0" locked="0" layoutInCell="1" allowOverlap="1" wp14:anchorId="002B0A1F" wp14:editId="0E2FEA68">
          <wp:simplePos x="0" y="0"/>
          <wp:positionH relativeFrom="column">
            <wp:posOffset>0</wp:posOffset>
          </wp:positionH>
          <wp:positionV relativeFrom="paragraph">
            <wp:posOffset>171450</wp:posOffset>
          </wp:positionV>
          <wp:extent cx="1967865" cy="685800"/>
          <wp:effectExtent l="0" t="0" r="635" b="0"/>
          <wp:wrapThrough wrapText="bothSides">
            <wp:wrapPolygon edited="0">
              <wp:start x="0" y="0"/>
              <wp:lineTo x="0" y="21200"/>
              <wp:lineTo x="21468" y="21200"/>
              <wp:lineTo x="2146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VR Logo-CMYK-tagline-2018.jpg"/>
                  <pic:cNvPicPr/>
                </pic:nvPicPr>
                <pic:blipFill>
                  <a:blip r:embed="rId1">
                    <a:extLst>
                      <a:ext uri="{28A0092B-C50C-407E-A947-70E740481C1C}">
                        <a14:useLocalDpi xmlns:a14="http://schemas.microsoft.com/office/drawing/2010/main" val="0"/>
                      </a:ext>
                    </a:extLst>
                  </a:blip>
                  <a:stretch>
                    <a:fillRect/>
                  </a:stretch>
                </pic:blipFill>
                <pic:spPr>
                  <a:xfrm>
                    <a:off x="0" y="0"/>
                    <a:ext cx="1967865" cy="685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D5699"/>
    <w:multiLevelType w:val="hybridMultilevel"/>
    <w:tmpl w:val="E18E8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7127FB"/>
    <w:multiLevelType w:val="hybridMultilevel"/>
    <w:tmpl w:val="E398F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331993"/>
    <w:multiLevelType w:val="hybridMultilevel"/>
    <w:tmpl w:val="A6709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382940"/>
    <w:multiLevelType w:val="hybridMultilevel"/>
    <w:tmpl w:val="7EA6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BE5E4E"/>
    <w:multiLevelType w:val="hybridMultilevel"/>
    <w:tmpl w:val="67F6D0FA"/>
    <w:lvl w:ilvl="0" w:tplc="D64812F4">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5273932">
    <w:abstractNumId w:val="4"/>
  </w:num>
  <w:num w:numId="2" w16cid:durableId="1130248986">
    <w:abstractNumId w:val="3"/>
  </w:num>
  <w:num w:numId="3" w16cid:durableId="343678820">
    <w:abstractNumId w:val="1"/>
  </w:num>
  <w:num w:numId="4" w16cid:durableId="2137554593">
    <w:abstractNumId w:val="2"/>
  </w:num>
  <w:num w:numId="5" w16cid:durableId="9767646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D1"/>
    <w:rsid w:val="00007139"/>
    <w:rsid w:val="000076B4"/>
    <w:rsid w:val="0001010E"/>
    <w:rsid w:val="00016E04"/>
    <w:rsid w:val="000212AE"/>
    <w:rsid w:val="00022176"/>
    <w:rsid w:val="00047821"/>
    <w:rsid w:val="00053B65"/>
    <w:rsid w:val="00054E15"/>
    <w:rsid w:val="000621FE"/>
    <w:rsid w:val="0007795C"/>
    <w:rsid w:val="00083B73"/>
    <w:rsid w:val="000871CC"/>
    <w:rsid w:val="00094096"/>
    <w:rsid w:val="000971A6"/>
    <w:rsid w:val="000A0D1C"/>
    <w:rsid w:val="000A3D07"/>
    <w:rsid w:val="000A4048"/>
    <w:rsid w:val="000B6E0D"/>
    <w:rsid w:val="000D738F"/>
    <w:rsid w:val="000F2BD6"/>
    <w:rsid w:val="00104976"/>
    <w:rsid w:val="00105791"/>
    <w:rsid w:val="00117769"/>
    <w:rsid w:val="00132D91"/>
    <w:rsid w:val="00135FE0"/>
    <w:rsid w:val="00162496"/>
    <w:rsid w:val="00174454"/>
    <w:rsid w:val="001772DF"/>
    <w:rsid w:val="00177333"/>
    <w:rsid w:val="001906EB"/>
    <w:rsid w:val="00195AB7"/>
    <w:rsid w:val="001C6CF6"/>
    <w:rsid w:val="001E18E3"/>
    <w:rsid w:val="001E6D83"/>
    <w:rsid w:val="001F07C4"/>
    <w:rsid w:val="00204D9B"/>
    <w:rsid w:val="0021612F"/>
    <w:rsid w:val="00220641"/>
    <w:rsid w:val="00224F9F"/>
    <w:rsid w:val="002330AD"/>
    <w:rsid w:val="002441C7"/>
    <w:rsid w:val="00263346"/>
    <w:rsid w:val="002717D3"/>
    <w:rsid w:val="002906DC"/>
    <w:rsid w:val="00291B2E"/>
    <w:rsid w:val="002975C7"/>
    <w:rsid w:val="002B221E"/>
    <w:rsid w:val="002B7C84"/>
    <w:rsid w:val="002C33FB"/>
    <w:rsid w:val="002C5EDB"/>
    <w:rsid w:val="002D6DA4"/>
    <w:rsid w:val="002E51D8"/>
    <w:rsid w:val="002F0A09"/>
    <w:rsid w:val="002F7CE0"/>
    <w:rsid w:val="00303999"/>
    <w:rsid w:val="003050A9"/>
    <w:rsid w:val="003170D9"/>
    <w:rsid w:val="00322764"/>
    <w:rsid w:val="00323137"/>
    <w:rsid w:val="0033736D"/>
    <w:rsid w:val="003432E4"/>
    <w:rsid w:val="00343711"/>
    <w:rsid w:val="00350209"/>
    <w:rsid w:val="003547F2"/>
    <w:rsid w:val="00360640"/>
    <w:rsid w:val="00361AD9"/>
    <w:rsid w:val="0038582F"/>
    <w:rsid w:val="003873BE"/>
    <w:rsid w:val="003A2FAA"/>
    <w:rsid w:val="003A4676"/>
    <w:rsid w:val="003A6180"/>
    <w:rsid w:val="003A7B12"/>
    <w:rsid w:val="003B188E"/>
    <w:rsid w:val="003C1610"/>
    <w:rsid w:val="003C7765"/>
    <w:rsid w:val="003D045F"/>
    <w:rsid w:val="003D05A5"/>
    <w:rsid w:val="003D2D75"/>
    <w:rsid w:val="00411EFF"/>
    <w:rsid w:val="00451ADD"/>
    <w:rsid w:val="00454953"/>
    <w:rsid w:val="00462667"/>
    <w:rsid w:val="00464922"/>
    <w:rsid w:val="00466021"/>
    <w:rsid w:val="00470880"/>
    <w:rsid w:val="0048244A"/>
    <w:rsid w:val="00483AD9"/>
    <w:rsid w:val="0048624F"/>
    <w:rsid w:val="004A0801"/>
    <w:rsid w:val="004A4E37"/>
    <w:rsid w:val="004B2253"/>
    <w:rsid w:val="004C609C"/>
    <w:rsid w:val="004D22DD"/>
    <w:rsid w:val="004D2455"/>
    <w:rsid w:val="004D5534"/>
    <w:rsid w:val="004D5C02"/>
    <w:rsid w:val="004D7392"/>
    <w:rsid w:val="004E28E5"/>
    <w:rsid w:val="004F10E6"/>
    <w:rsid w:val="00501872"/>
    <w:rsid w:val="00507396"/>
    <w:rsid w:val="00514FD6"/>
    <w:rsid w:val="0053614A"/>
    <w:rsid w:val="0053759C"/>
    <w:rsid w:val="0055099B"/>
    <w:rsid w:val="00561907"/>
    <w:rsid w:val="00570146"/>
    <w:rsid w:val="00576BDA"/>
    <w:rsid w:val="0058670C"/>
    <w:rsid w:val="005A3460"/>
    <w:rsid w:val="005A5D16"/>
    <w:rsid w:val="005B2E3A"/>
    <w:rsid w:val="005B4510"/>
    <w:rsid w:val="005B609E"/>
    <w:rsid w:val="005C3CF3"/>
    <w:rsid w:val="005D6BA9"/>
    <w:rsid w:val="005F3293"/>
    <w:rsid w:val="00601A7C"/>
    <w:rsid w:val="00601C39"/>
    <w:rsid w:val="006061ED"/>
    <w:rsid w:val="006062DD"/>
    <w:rsid w:val="00612A69"/>
    <w:rsid w:val="006151B4"/>
    <w:rsid w:val="00615811"/>
    <w:rsid w:val="006171B7"/>
    <w:rsid w:val="00626D75"/>
    <w:rsid w:val="00634686"/>
    <w:rsid w:val="0063664F"/>
    <w:rsid w:val="00663112"/>
    <w:rsid w:val="00663D0D"/>
    <w:rsid w:val="00667A1C"/>
    <w:rsid w:val="006B1332"/>
    <w:rsid w:val="006C0E79"/>
    <w:rsid w:val="006C4D2A"/>
    <w:rsid w:val="006C53E2"/>
    <w:rsid w:val="006D02B8"/>
    <w:rsid w:val="006D5829"/>
    <w:rsid w:val="006D76CE"/>
    <w:rsid w:val="006F0471"/>
    <w:rsid w:val="006F681C"/>
    <w:rsid w:val="00702373"/>
    <w:rsid w:val="00707FFC"/>
    <w:rsid w:val="00712C3D"/>
    <w:rsid w:val="0073382A"/>
    <w:rsid w:val="00746BCA"/>
    <w:rsid w:val="00746C59"/>
    <w:rsid w:val="00755962"/>
    <w:rsid w:val="00770E32"/>
    <w:rsid w:val="00772011"/>
    <w:rsid w:val="007755A6"/>
    <w:rsid w:val="007763B9"/>
    <w:rsid w:val="0078479A"/>
    <w:rsid w:val="0079345B"/>
    <w:rsid w:val="007A123C"/>
    <w:rsid w:val="007B14D6"/>
    <w:rsid w:val="007B4117"/>
    <w:rsid w:val="007B4C2B"/>
    <w:rsid w:val="007B6648"/>
    <w:rsid w:val="007D23BA"/>
    <w:rsid w:val="007D7472"/>
    <w:rsid w:val="007F4296"/>
    <w:rsid w:val="00800A1A"/>
    <w:rsid w:val="00803B52"/>
    <w:rsid w:val="0082708A"/>
    <w:rsid w:val="00842524"/>
    <w:rsid w:val="008723FA"/>
    <w:rsid w:val="0087698A"/>
    <w:rsid w:val="00881796"/>
    <w:rsid w:val="00893F6C"/>
    <w:rsid w:val="008A044C"/>
    <w:rsid w:val="008B798D"/>
    <w:rsid w:val="008C3B2B"/>
    <w:rsid w:val="008C6F24"/>
    <w:rsid w:val="008C6FE7"/>
    <w:rsid w:val="008D1D07"/>
    <w:rsid w:val="008E0D8A"/>
    <w:rsid w:val="008E7B5D"/>
    <w:rsid w:val="008F4AF3"/>
    <w:rsid w:val="00930BCA"/>
    <w:rsid w:val="0094333D"/>
    <w:rsid w:val="00943A97"/>
    <w:rsid w:val="009554A9"/>
    <w:rsid w:val="00957894"/>
    <w:rsid w:val="00960B4C"/>
    <w:rsid w:val="00966BB9"/>
    <w:rsid w:val="00970D95"/>
    <w:rsid w:val="009730CD"/>
    <w:rsid w:val="00977BD8"/>
    <w:rsid w:val="009A583C"/>
    <w:rsid w:val="009B0AF8"/>
    <w:rsid w:val="009B1EAC"/>
    <w:rsid w:val="009B4BD5"/>
    <w:rsid w:val="009B68E1"/>
    <w:rsid w:val="009F3D54"/>
    <w:rsid w:val="00A035B7"/>
    <w:rsid w:val="00A22E13"/>
    <w:rsid w:val="00A33150"/>
    <w:rsid w:val="00A3642E"/>
    <w:rsid w:val="00A36BBD"/>
    <w:rsid w:val="00A43861"/>
    <w:rsid w:val="00A60477"/>
    <w:rsid w:val="00A6784E"/>
    <w:rsid w:val="00A67EF9"/>
    <w:rsid w:val="00A747D0"/>
    <w:rsid w:val="00A81B25"/>
    <w:rsid w:val="00A845E8"/>
    <w:rsid w:val="00A913C6"/>
    <w:rsid w:val="00AA0E79"/>
    <w:rsid w:val="00AB3187"/>
    <w:rsid w:val="00AB4EA3"/>
    <w:rsid w:val="00AC442A"/>
    <w:rsid w:val="00AC47A7"/>
    <w:rsid w:val="00AD38E4"/>
    <w:rsid w:val="00AE77B4"/>
    <w:rsid w:val="00B16D35"/>
    <w:rsid w:val="00B37A55"/>
    <w:rsid w:val="00B44F40"/>
    <w:rsid w:val="00B52FDB"/>
    <w:rsid w:val="00B545C9"/>
    <w:rsid w:val="00B55F9A"/>
    <w:rsid w:val="00B600FE"/>
    <w:rsid w:val="00B66E93"/>
    <w:rsid w:val="00B8420E"/>
    <w:rsid w:val="00B84B86"/>
    <w:rsid w:val="00B90B82"/>
    <w:rsid w:val="00BA28B4"/>
    <w:rsid w:val="00BC1ED1"/>
    <w:rsid w:val="00C16423"/>
    <w:rsid w:val="00C22ADA"/>
    <w:rsid w:val="00C3371B"/>
    <w:rsid w:val="00C3470F"/>
    <w:rsid w:val="00C40A31"/>
    <w:rsid w:val="00C74DF9"/>
    <w:rsid w:val="00C82ECE"/>
    <w:rsid w:val="00C90149"/>
    <w:rsid w:val="00C91E6C"/>
    <w:rsid w:val="00C97902"/>
    <w:rsid w:val="00CA25A1"/>
    <w:rsid w:val="00CA2827"/>
    <w:rsid w:val="00CC343E"/>
    <w:rsid w:val="00CD46DA"/>
    <w:rsid w:val="00CF0113"/>
    <w:rsid w:val="00D1145F"/>
    <w:rsid w:val="00D21AE3"/>
    <w:rsid w:val="00D26D8B"/>
    <w:rsid w:val="00D3130A"/>
    <w:rsid w:val="00D33D72"/>
    <w:rsid w:val="00D3443E"/>
    <w:rsid w:val="00D446BD"/>
    <w:rsid w:val="00D45795"/>
    <w:rsid w:val="00D46BFA"/>
    <w:rsid w:val="00D67E22"/>
    <w:rsid w:val="00D842EE"/>
    <w:rsid w:val="00D864D1"/>
    <w:rsid w:val="00D86691"/>
    <w:rsid w:val="00D93663"/>
    <w:rsid w:val="00D95E54"/>
    <w:rsid w:val="00D97D7E"/>
    <w:rsid w:val="00DB4A71"/>
    <w:rsid w:val="00DC3AA5"/>
    <w:rsid w:val="00DC7D46"/>
    <w:rsid w:val="00DD34A1"/>
    <w:rsid w:val="00DD7958"/>
    <w:rsid w:val="00DF5F29"/>
    <w:rsid w:val="00E007C8"/>
    <w:rsid w:val="00E11C5B"/>
    <w:rsid w:val="00E20045"/>
    <w:rsid w:val="00E37EE7"/>
    <w:rsid w:val="00E40810"/>
    <w:rsid w:val="00E41802"/>
    <w:rsid w:val="00E419DE"/>
    <w:rsid w:val="00E52DBA"/>
    <w:rsid w:val="00E7629E"/>
    <w:rsid w:val="00E9125F"/>
    <w:rsid w:val="00E9290A"/>
    <w:rsid w:val="00E92DF6"/>
    <w:rsid w:val="00E94877"/>
    <w:rsid w:val="00EA0DD5"/>
    <w:rsid w:val="00EA2823"/>
    <w:rsid w:val="00EC38C8"/>
    <w:rsid w:val="00EC5663"/>
    <w:rsid w:val="00ED36A5"/>
    <w:rsid w:val="00ED3CC8"/>
    <w:rsid w:val="00EE440A"/>
    <w:rsid w:val="00EE575E"/>
    <w:rsid w:val="00EF5522"/>
    <w:rsid w:val="00EF6282"/>
    <w:rsid w:val="00EF6E11"/>
    <w:rsid w:val="00F01904"/>
    <w:rsid w:val="00F02A29"/>
    <w:rsid w:val="00F06747"/>
    <w:rsid w:val="00F14B3B"/>
    <w:rsid w:val="00F33DAD"/>
    <w:rsid w:val="00F41438"/>
    <w:rsid w:val="00F46915"/>
    <w:rsid w:val="00F54748"/>
    <w:rsid w:val="00F635EA"/>
    <w:rsid w:val="00FB4DEA"/>
    <w:rsid w:val="00FC3841"/>
    <w:rsid w:val="00FE450E"/>
    <w:rsid w:val="00FF0AF3"/>
    <w:rsid w:val="00FF3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C7A63"/>
  <w15:docId w15:val="{4D26F2CE-04E5-454B-9F27-15A23F5AF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59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962"/>
  </w:style>
  <w:style w:type="paragraph" w:styleId="Footer">
    <w:name w:val="footer"/>
    <w:basedOn w:val="Normal"/>
    <w:link w:val="FooterChar"/>
    <w:uiPriority w:val="99"/>
    <w:unhideWhenUsed/>
    <w:rsid w:val="007559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962"/>
  </w:style>
  <w:style w:type="paragraph" w:styleId="BalloonText">
    <w:name w:val="Balloon Text"/>
    <w:basedOn w:val="Normal"/>
    <w:link w:val="BalloonTextChar"/>
    <w:uiPriority w:val="99"/>
    <w:semiHidden/>
    <w:unhideWhenUsed/>
    <w:rsid w:val="00755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962"/>
    <w:rPr>
      <w:rFonts w:ascii="Tahoma" w:hAnsi="Tahoma" w:cs="Tahoma"/>
      <w:sz w:val="16"/>
      <w:szCs w:val="16"/>
    </w:rPr>
  </w:style>
  <w:style w:type="paragraph" w:customStyle="1" w:styleId="BasicParagraph">
    <w:name w:val="[Basic Paragraph]"/>
    <w:basedOn w:val="Normal"/>
    <w:rsid w:val="00755962"/>
    <w:pPr>
      <w:spacing w:after="0" w:line="288" w:lineRule="auto"/>
    </w:pPr>
    <w:rPr>
      <w:rFonts w:ascii="Calibri" w:eastAsia="Times New Roman" w:hAnsi="Calibri" w:cs="Times New Roman"/>
      <w:color w:val="000000"/>
      <w:kern w:val="28"/>
      <w:sz w:val="24"/>
      <w:szCs w:val="24"/>
      <w14:ligatures w14:val="standard"/>
      <w14:cntxtAlts/>
    </w:rPr>
  </w:style>
  <w:style w:type="paragraph" w:styleId="ListParagraph">
    <w:name w:val="List Paragraph"/>
    <w:basedOn w:val="Normal"/>
    <w:qFormat/>
    <w:rsid w:val="00C91E6C"/>
    <w:pPr>
      <w:spacing w:after="0" w:line="240" w:lineRule="auto"/>
      <w:ind w:left="720"/>
    </w:pPr>
    <w:rPr>
      <w:rFonts w:ascii="Cambria" w:eastAsia="Cambria" w:hAnsi="Cambria" w:cs="Times New Roman"/>
      <w:sz w:val="24"/>
      <w:szCs w:val="24"/>
    </w:rPr>
  </w:style>
  <w:style w:type="paragraph" w:styleId="PlainText">
    <w:name w:val="Plain Text"/>
    <w:basedOn w:val="Normal"/>
    <w:link w:val="PlainTextChar"/>
    <w:rsid w:val="00C91E6C"/>
    <w:pPr>
      <w:spacing w:after="0" w:line="240" w:lineRule="auto"/>
    </w:pPr>
    <w:rPr>
      <w:rFonts w:ascii="Courier New" w:eastAsia="SimSun" w:hAnsi="Courier New" w:cs="Courier New"/>
      <w:sz w:val="20"/>
      <w:szCs w:val="20"/>
      <w:lang w:eastAsia="zh-CN"/>
    </w:rPr>
  </w:style>
  <w:style w:type="character" w:customStyle="1" w:styleId="PlainTextChar">
    <w:name w:val="Plain Text Char"/>
    <w:basedOn w:val="DefaultParagraphFont"/>
    <w:link w:val="PlainText"/>
    <w:rsid w:val="00C91E6C"/>
    <w:rPr>
      <w:rFonts w:ascii="Courier New" w:eastAsia="SimSun" w:hAnsi="Courier New" w:cs="Courier New"/>
      <w:sz w:val="20"/>
      <w:szCs w:val="20"/>
      <w:lang w:eastAsia="zh-CN"/>
    </w:rPr>
  </w:style>
  <w:style w:type="table" w:styleId="TableGrid">
    <w:name w:val="Table Grid"/>
    <w:basedOn w:val="TableNormal"/>
    <w:rsid w:val="007D747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6D35"/>
    <w:rPr>
      <w:color w:val="0000FF" w:themeColor="hyperlink"/>
      <w:u w:val="single"/>
    </w:rPr>
  </w:style>
  <w:style w:type="character" w:styleId="UnresolvedMention">
    <w:name w:val="Unresolved Mention"/>
    <w:basedOn w:val="DefaultParagraphFont"/>
    <w:uiPriority w:val="99"/>
    <w:rsid w:val="00B16D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76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jobs@verderiver.org"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ancysteele/Downloads/FVR_Letterhead_July2018_With2ndPage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FVR_Letterhead_July2018_With2ndPageBlank.dotx</Template>
  <TotalTime>0</TotalTime>
  <Pages>2</Pages>
  <Words>587</Words>
  <Characters>3350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Nancy Steele</cp:lastModifiedBy>
  <cp:revision>2</cp:revision>
  <cp:lastPrinted>2018-06-20T19:04:00Z</cp:lastPrinted>
  <dcterms:created xsi:type="dcterms:W3CDTF">2022-08-24T20:17:00Z</dcterms:created>
  <dcterms:modified xsi:type="dcterms:W3CDTF">2022-08-24T20:17:00Z</dcterms:modified>
</cp:coreProperties>
</file>